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1B1211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9825B6">
              <w:rPr>
                <w:b/>
                <w:u w:val="single"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1B1211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CE453F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CE453F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p w:rsidR="008843C9" w:rsidRPr="008843C9" w:rsidRDefault="008843C9" w:rsidP="005F487B">
      <w:pPr>
        <w:pStyle w:val="Ttulo3"/>
      </w:pPr>
      <w:r w:rsidRPr="008843C9">
        <w:t>Objetivos deste documento</w:t>
      </w:r>
    </w:p>
    <w:p w:rsidR="003D377B" w:rsidRDefault="00FE0D3F" w:rsidP="00FE0D3F">
      <w:r>
        <w:t>Garantir comprometimento e definir claramente a responsabilidade dos envolvidos com as principais entregas do projeto.</w:t>
      </w:r>
    </w:p>
    <w:tbl>
      <w:tblPr>
        <w:tblStyle w:val="Tabelacomgrade"/>
        <w:tblW w:w="8736" w:type="dxa"/>
        <w:tblLook w:val="04A0" w:firstRow="1" w:lastRow="0" w:firstColumn="1" w:lastColumn="0" w:noHBand="0" w:noVBand="1"/>
      </w:tblPr>
      <w:tblGrid>
        <w:gridCol w:w="617"/>
        <w:gridCol w:w="29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54BDB" w:rsidTr="00D54BDB">
        <w:tc>
          <w:tcPr>
            <w:tcW w:w="534" w:type="dxa"/>
            <w:vMerge w:val="restart"/>
            <w:textDirection w:val="btLr"/>
          </w:tcPr>
          <w:p w:rsidR="00D54BDB" w:rsidRDefault="009825B6" w:rsidP="00D54BDB">
            <w:pPr>
              <w:ind w:left="113" w:right="113"/>
            </w:pPr>
            <w:r>
              <w:t>Perfil Profissional</w:t>
            </w:r>
          </w:p>
        </w:tc>
        <w:tc>
          <w:tcPr>
            <w:tcW w:w="3010" w:type="dxa"/>
            <w:shd w:val="clear" w:color="auto" w:fill="B8CCE4" w:themeFill="accent1" w:themeFillTint="66"/>
          </w:tcPr>
          <w:p w:rsidR="00D54BDB" w:rsidRDefault="00D54BDB" w:rsidP="00D54BDB"/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>
            <w:r>
              <w:t xml:space="preserve"> </w:t>
            </w:r>
          </w:p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/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/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/>
        </w:tc>
        <w:tc>
          <w:tcPr>
            <w:tcW w:w="472" w:type="dxa"/>
            <w:shd w:val="clear" w:color="auto" w:fill="B8CCE4" w:themeFill="accent1" w:themeFillTint="66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961BBA"/>
        </w:tc>
        <w:tc>
          <w:tcPr>
            <w:tcW w:w="3010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961BBA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961BBA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>
            <w:bookmarkStart w:id="0" w:name="_GoBack"/>
            <w:bookmarkEnd w:id="0"/>
          </w:p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  <w:vMerge/>
          </w:tcPr>
          <w:p w:rsidR="00D54BDB" w:rsidRDefault="00D54BDB" w:rsidP="00D54BDB"/>
        </w:tc>
        <w:tc>
          <w:tcPr>
            <w:tcW w:w="3010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>
            <w:r>
              <w:t>Cod</w:t>
            </w:r>
          </w:p>
          <w:p w:rsidR="00D54BDB" w:rsidRDefault="00D54BDB" w:rsidP="00D54BDB">
            <w:r>
              <w:t>EAP</w:t>
            </w:r>
          </w:p>
        </w:tc>
        <w:tc>
          <w:tcPr>
            <w:tcW w:w="3010" w:type="dxa"/>
          </w:tcPr>
          <w:p w:rsidR="00D54BDB" w:rsidRDefault="00D54BDB" w:rsidP="00D54BDB">
            <w:r>
              <w:t>Entrega/Pacote de Trabalho</w:t>
            </w:r>
          </w:p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  <w:tr w:rsidR="00D54BDB" w:rsidTr="00D54BDB">
        <w:tc>
          <w:tcPr>
            <w:tcW w:w="534" w:type="dxa"/>
          </w:tcPr>
          <w:p w:rsidR="00D54BDB" w:rsidRDefault="00D54BDB" w:rsidP="00D54BDB"/>
        </w:tc>
        <w:tc>
          <w:tcPr>
            <w:tcW w:w="3010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C6D9F1" w:themeFill="text2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  <w:tc>
          <w:tcPr>
            <w:tcW w:w="472" w:type="dxa"/>
            <w:shd w:val="clear" w:color="auto" w:fill="FFFFFF" w:themeFill="background1"/>
          </w:tcPr>
          <w:p w:rsidR="00D54BDB" w:rsidRDefault="00D54BDB" w:rsidP="00D54BDB"/>
        </w:tc>
        <w:tc>
          <w:tcPr>
            <w:tcW w:w="472" w:type="dxa"/>
            <w:shd w:val="clear" w:color="auto" w:fill="DBE5F1" w:themeFill="accent1" w:themeFillTint="33"/>
          </w:tcPr>
          <w:p w:rsidR="00D54BDB" w:rsidRDefault="00D54BDB" w:rsidP="00D54BDB"/>
        </w:tc>
      </w:tr>
    </w:tbl>
    <w:p w:rsidR="00C8218F" w:rsidRDefault="00C8218F" w:rsidP="00C8218F"/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455"/>
        <w:gridCol w:w="6590"/>
      </w:tblGrid>
      <w:tr w:rsidR="00034A83" w:rsidRPr="00451A19" w:rsidTr="00AB494A">
        <w:trPr>
          <w:trHeight w:val="240"/>
        </w:trPr>
        <w:tc>
          <w:tcPr>
            <w:tcW w:w="8612" w:type="dxa"/>
            <w:gridSpan w:val="3"/>
            <w:shd w:val="clear" w:color="auto" w:fill="DBE5F1" w:themeFill="accent1" w:themeFillTint="33"/>
            <w:noWrap/>
            <w:hideMark/>
          </w:tcPr>
          <w:p w:rsidR="00034A83" w:rsidRPr="00451A19" w:rsidRDefault="00034A83" w:rsidP="00034A83">
            <w:pPr>
              <w:jc w:val="center"/>
              <w:rPr>
                <w:b/>
                <w:bCs/>
              </w:rPr>
            </w:pPr>
            <w:r w:rsidRPr="00451A19">
              <w:rPr>
                <w:b/>
                <w:bCs/>
              </w:rPr>
              <w:t>Legenda</w:t>
            </w:r>
          </w:p>
        </w:tc>
      </w:tr>
      <w:tr w:rsidR="00451A19" w:rsidRPr="00451A19" w:rsidTr="00AB494A">
        <w:trPr>
          <w:trHeight w:val="240"/>
        </w:trPr>
        <w:tc>
          <w:tcPr>
            <w:tcW w:w="567" w:type="dxa"/>
            <w:noWrap/>
            <w:hideMark/>
          </w:tcPr>
          <w:p w:rsidR="00451A19" w:rsidRPr="008F065E" w:rsidRDefault="00451A19" w:rsidP="00451A19">
            <w:pPr>
              <w:jc w:val="left"/>
              <w:rPr>
                <w:b/>
                <w:bCs/>
                <w:color w:val="FF0000"/>
              </w:rPr>
            </w:pPr>
            <w:r w:rsidRPr="008F065E">
              <w:rPr>
                <w:b/>
                <w:bCs/>
                <w:color w:val="FF0000"/>
              </w:rPr>
              <w:t>R</w:t>
            </w:r>
          </w:p>
        </w:tc>
        <w:tc>
          <w:tcPr>
            <w:tcW w:w="1455" w:type="dxa"/>
            <w:noWrap/>
            <w:hideMark/>
          </w:tcPr>
          <w:p w:rsidR="00451A19" w:rsidRPr="00034A83" w:rsidRDefault="00451A19">
            <w:pPr>
              <w:rPr>
                <w:bCs/>
              </w:rPr>
            </w:pPr>
            <w:r w:rsidRPr="00034A83">
              <w:rPr>
                <w:bCs/>
              </w:rPr>
              <w:t>Responsável</w:t>
            </w:r>
          </w:p>
        </w:tc>
        <w:tc>
          <w:tcPr>
            <w:tcW w:w="6590" w:type="dxa"/>
            <w:noWrap/>
            <w:hideMark/>
          </w:tcPr>
          <w:p w:rsidR="00451A19" w:rsidRPr="00451A19" w:rsidRDefault="00034A83" w:rsidP="00C51AD4">
            <w:r>
              <w:t>S</w:t>
            </w:r>
            <w:r w:rsidR="00451A19" w:rsidRPr="00451A19">
              <w:t>omente um</w:t>
            </w:r>
            <w:r>
              <w:t xml:space="preserve"> </w:t>
            </w:r>
            <w:r w:rsidR="00451A19" w:rsidRPr="00451A19">
              <w:t xml:space="preserve">responsável pela </w:t>
            </w:r>
            <w:r w:rsidR="00C51AD4">
              <w:t>entrega</w:t>
            </w:r>
          </w:p>
        </w:tc>
      </w:tr>
      <w:tr w:rsidR="00C51AD4" w:rsidRPr="00451A19" w:rsidTr="00AB494A">
        <w:trPr>
          <w:trHeight w:val="240"/>
        </w:trPr>
        <w:tc>
          <w:tcPr>
            <w:tcW w:w="567" w:type="dxa"/>
            <w:noWrap/>
          </w:tcPr>
          <w:p w:rsidR="00C51AD4" w:rsidRDefault="00C51AD4" w:rsidP="003F4038">
            <w:pPr>
              <w:rPr>
                <w:b/>
                <w:bCs/>
              </w:rPr>
            </w:pPr>
            <w:r>
              <w:rPr>
                <w:b/>
                <w:bCs/>
              </w:rPr>
              <w:t>Rv</w:t>
            </w:r>
          </w:p>
        </w:tc>
        <w:tc>
          <w:tcPr>
            <w:tcW w:w="1455" w:type="dxa"/>
            <w:noWrap/>
          </w:tcPr>
          <w:p w:rsidR="00C51AD4" w:rsidRPr="00034A83" w:rsidRDefault="00C51AD4" w:rsidP="003F4038">
            <w:pPr>
              <w:rPr>
                <w:bCs/>
              </w:rPr>
            </w:pPr>
            <w:r>
              <w:rPr>
                <w:bCs/>
              </w:rPr>
              <w:t>Revisão</w:t>
            </w:r>
          </w:p>
        </w:tc>
        <w:tc>
          <w:tcPr>
            <w:tcW w:w="6590" w:type="dxa"/>
            <w:noWrap/>
          </w:tcPr>
          <w:p w:rsidR="00C51AD4" w:rsidRDefault="00C51AD4" w:rsidP="003F4038">
            <w:r>
              <w:t>Responsável pela revisão</w:t>
            </w:r>
          </w:p>
        </w:tc>
      </w:tr>
      <w:tr w:rsidR="00451A19" w:rsidRPr="00451A19" w:rsidTr="00AB494A">
        <w:trPr>
          <w:trHeight w:val="240"/>
        </w:trPr>
        <w:tc>
          <w:tcPr>
            <w:tcW w:w="567" w:type="dxa"/>
            <w:noWrap/>
            <w:hideMark/>
          </w:tcPr>
          <w:p w:rsidR="00451A19" w:rsidRPr="00451A19" w:rsidRDefault="00451A19" w:rsidP="00451A19">
            <w:pPr>
              <w:jc w:val="left"/>
              <w:rPr>
                <w:b/>
                <w:bCs/>
              </w:rPr>
            </w:pPr>
            <w:r w:rsidRPr="00451A19">
              <w:rPr>
                <w:b/>
                <w:bCs/>
              </w:rPr>
              <w:t>A</w:t>
            </w:r>
          </w:p>
        </w:tc>
        <w:tc>
          <w:tcPr>
            <w:tcW w:w="1455" w:type="dxa"/>
            <w:noWrap/>
            <w:hideMark/>
          </w:tcPr>
          <w:p w:rsidR="00451A19" w:rsidRPr="00034A83" w:rsidRDefault="00451A19" w:rsidP="00451A19">
            <w:pPr>
              <w:rPr>
                <w:bCs/>
              </w:rPr>
            </w:pPr>
            <w:r w:rsidRPr="00034A83">
              <w:rPr>
                <w:bCs/>
              </w:rPr>
              <w:t>Aprovação</w:t>
            </w:r>
          </w:p>
        </w:tc>
        <w:tc>
          <w:tcPr>
            <w:tcW w:w="6590" w:type="dxa"/>
            <w:noWrap/>
            <w:hideMark/>
          </w:tcPr>
          <w:p w:rsidR="00451A19" w:rsidRPr="00451A19" w:rsidRDefault="00034A83" w:rsidP="00034A83">
            <w:r>
              <w:t>R</w:t>
            </w:r>
            <w:r w:rsidR="00451A19" w:rsidRPr="00451A19">
              <w:t>esponsável pela aprovação</w:t>
            </w:r>
          </w:p>
        </w:tc>
      </w:tr>
      <w:tr w:rsidR="00451A19" w:rsidRPr="00451A19" w:rsidTr="00AB494A">
        <w:trPr>
          <w:trHeight w:val="240"/>
        </w:trPr>
        <w:tc>
          <w:tcPr>
            <w:tcW w:w="567" w:type="dxa"/>
            <w:noWrap/>
            <w:hideMark/>
          </w:tcPr>
          <w:p w:rsidR="00451A19" w:rsidRPr="00451A19" w:rsidRDefault="00451A19" w:rsidP="00451A19">
            <w:pPr>
              <w:jc w:val="left"/>
              <w:rPr>
                <w:b/>
                <w:bCs/>
              </w:rPr>
            </w:pPr>
            <w:r w:rsidRPr="00451A19">
              <w:rPr>
                <w:b/>
                <w:bCs/>
              </w:rPr>
              <w:t>C</w:t>
            </w:r>
          </w:p>
        </w:tc>
        <w:tc>
          <w:tcPr>
            <w:tcW w:w="1455" w:type="dxa"/>
            <w:noWrap/>
            <w:hideMark/>
          </w:tcPr>
          <w:p w:rsidR="00451A19" w:rsidRPr="00034A83" w:rsidRDefault="00451A19">
            <w:pPr>
              <w:rPr>
                <w:bCs/>
              </w:rPr>
            </w:pPr>
            <w:r w:rsidRPr="00034A83">
              <w:rPr>
                <w:bCs/>
              </w:rPr>
              <w:t>Consulta</w:t>
            </w:r>
            <w:r w:rsidR="00034A83" w:rsidRPr="00034A83">
              <w:rPr>
                <w:bCs/>
              </w:rPr>
              <w:t>do</w:t>
            </w:r>
          </w:p>
        </w:tc>
        <w:tc>
          <w:tcPr>
            <w:tcW w:w="6590" w:type="dxa"/>
            <w:noWrap/>
            <w:hideMark/>
          </w:tcPr>
          <w:p w:rsidR="00451A19" w:rsidRPr="00451A19" w:rsidRDefault="00034A83" w:rsidP="00034A83">
            <w:r>
              <w:t xml:space="preserve">Pessoa a ser </w:t>
            </w:r>
            <w:r w:rsidR="00451A19" w:rsidRPr="00451A19">
              <w:t>consultad</w:t>
            </w:r>
            <w:r>
              <w:t>a</w:t>
            </w:r>
            <w:r w:rsidR="00451A19" w:rsidRPr="00451A19">
              <w:t xml:space="preserve"> antes </w:t>
            </w:r>
            <w:r>
              <w:t>que a</w:t>
            </w:r>
            <w:r w:rsidR="00451A19" w:rsidRPr="00451A19">
              <w:t xml:space="preserve"> decisão seja tomada</w:t>
            </w:r>
          </w:p>
        </w:tc>
      </w:tr>
      <w:tr w:rsidR="00451A19" w:rsidRPr="00451A19" w:rsidTr="00AB494A">
        <w:trPr>
          <w:trHeight w:val="240"/>
        </w:trPr>
        <w:tc>
          <w:tcPr>
            <w:tcW w:w="567" w:type="dxa"/>
            <w:noWrap/>
            <w:hideMark/>
          </w:tcPr>
          <w:p w:rsidR="00451A19" w:rsidRPr="00451A19" w:rsidRDefault="00451A19" w:rsidP="00451A19">
            <w:pPr>
              <w:jc w:val="left"/>
              <w:rPr>
                <w:b/>
                <w:bCs/>
              </w:rPr>
            </w:pPr>
            <w:r w:rsidRPr="00451A19">
              <w:rPr>
                <w:b/>
                <w:bCs/>
              </w:rPr>
              <w:t>I</w:t>
            </w:r>
          </w:p>
        </w:tc>
        <w:tc>
          <w:tcPr>
            <w:tcW w:w="1455" w:type="dxa"/>
            <w:noWrap/>
            <w:hideMark/>
          </w:tcPr>
          <w:p w:rsidR="00451A19" w:rsidRPr="00034A83" w:rsidRDefault="00034A83">
            <w:pPr>
              <w:rPr>
                <w:bCs/>
              </w:rPr>
            </w:pPr>
            <w:r w:rsidRPr="00034A83">
              <w:rPr>
                <w:bCs/>
              </w:rPr>
              <w:t>Informad</w:t>
            </w:r>
            <w:r w:rsidR="00451A19" w:rsidRPr="00034A83">
              <w:rPr>
                <w:bCs/>
              </w:rPr>
              <w:t>o</w:t>
            </w:r>
          </w:p>
        </w:tc>
        <w:tc>
          <w:tcPr>
            <w:tcW w:w="6590" w:type="dxa"/>
            <w:noWrap/>
            <w:hideMark/>
          </w:tcPr>
          <w:p w:rsidR="00451A19" w:rsidRPr="00451A19" w:rsidRDefault="00034A83" w:rsidP="00034A83">
            <w:r>
              <w:t xml:space="preserve">Pessoa a ser </w:t>
            </w:r>
            <w:r w:rsidR="00451A19" w:rsidRPr="00451A19">
              <w:t>informad</w:t>
            </w:r>
            <w:r>
              <w:t>a</w:t>
            </w:r>
            <w:r w:rsidR="00451A19" w:rsidRPr="00451A19">
              <w:t xml:space="preserve"> sobre a </w:t>
            </w:r>
            <w:r>
              <w:t xml:space="preserve">decisão </w:t>
            </w:r>
            <w:r w:rsidR="00451A19" w:rsidRPr="00451A19">
              <w:t>tomada</w:t>
            </w:r>
          </w:p>
        </w:tc>
      </w:tr>
      <w:tr w:rsidR="00451A19" w:rsidRPr="00451A19" w:rsidTr="00AB494A">
        <w:trPr>
          <w:trHeight w:val="240"/>
        </w:trPr>
        <w:tc>
          <w:tcPr>
            <w:tcW w:w="567" w:type="dxa"/>
            <w:noWrap/>
            <w:hideMark/>
          </w:tcPr>
          <w:p w:rsidR="00451A19" w:rsidRPr="00451A19" w:rsidRDefault="00451A19" w:rsidP="00451A1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1455" w:type="dxa"/>
            <w:noWrap/>
            <w:hideMark/>
          </w:tcPr>
          <w:p w:rsidR="00451A19" w:rsidRPr="00034A83" w:rsidRDefault="00451A19">
            <w:pPr>
              <w:rPr>
                <w:bCs/>
              </w:rPr>
            </w:pPr>
            <w:r w:rsidRPr="00034A83">
              <w:rPr>
                <w:bCs/>
              </w:rPr>
              <w:t>Participante</w:t>
            </w:r>
          </w:p>
        </w:tc>
        <w:tc>
          <w:tcPr>
            <w:tcW w:w="6590" w:type="dxa"/>
            <w:noWrap/>
            <w:hideMark/>
          </w:tcPr>
          <w:p w:rsidR="00451A19" w:rsidRPr="00451A19" w:rsidRDefault="00034A83" w:rsidP="00034A83">
            <w:r>
              <w:t xml:space="preserve">Pessoa </w:t>
            </w:r>
            <w:r w:rsidR="00451A19" w:rsidRPr="00451A19">
              <w:t>que suporta ou participa da execução</w:t>
            </w:r>
          </w:p>
        </w:tc>
      </w:tr>
    </w:tbl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3D377B"/>
    <w:sectPr w:rsidR="008843C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1B" w:rsidRDefault="004B0B1B" w:rsidP="005E1593">
      <w:r>
        <w:separator/>
      </w:r>
    </w:p>
  </w:endnote>
  <w:endnote w:type="continuationSeparator" w:id="0">
    <w:p w:rsidR="004B0B1B" w:rsidRDefault="004B0B1B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6419CA" w:rsidRPr="006419CA" w:rsidTr="00637831">
      <w:trPr>
        <w:jc w:val="center"/>
      </w:trPr>
      <w:tc>
        <w:tcPr>
          <w:tcW w:w="5301" w:type="dxa"/>
          <w:vAlign w:val="center"/>
        </w:tcPr>
        <w:p w:rsidR="006419CA" w:rsidRPr="006419CA" w:rsidRDefault="006419CA" w:rsidP="00A86969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451A19">
            <w:rPr>
              <w:noProof/>
              <w:color w:val="244061" w:themeColor="accent1" w:themeShade="80"/>
            </w:rPr>
            <w:t>Matriz de Responsabilidades.docx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6419CA" w:rsidRPr="006419CA" w:rsidRDefault="006419CA" w:rsidP="00800F23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9825B6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9825B6">
            <w:rPr>
              <w:noProof/>
              <w:color w:val="244061" w:themeColor="accent1" w:themeShade="80"/>
            </w:rPr>
            <w:t>1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6419CA" w:rsidRPr="006419CA" w:rsidRDefault="006419CA" w:rsidP="006419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1B" w:rsidRDefault="004B0B1B" w:rsidP="005E1593">
      <w:r>
        <w:separator/>
      </w:r>
    </w:p>
  </w:footnote>
  <w:footnote w:type="continuationSeparator" w:id="0">
    <w:p w:rsidR="004B0B1B" w:rsidRDefault="004B0B1B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5E1593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5E1593" w:rsidRPr="00F25CF0" w:rsidRDefault="005E1593" w:rsidP="00871E89">
          <w:pPr>
            <w:pStyle w:val="Cabealho"/>
            <w:jc w:val="left"/>
            <w:rPr>
              <w:b/>
              <w:sz w:val="16"/>
              <w:szCs w:val="16"/>
            </w:rPr>
          </w:pPr>
        </w:p>
      </w:tc>
      <w:tc>
        <w:tcPr>
          <w:tcW w:w="6492" w:type="dxa"/>
          <w:vAlign w:val="center"/>
        </w:tcPr>
        <w:p w:rsidR="005E1593" w:rsidRPr="00A10908" w:rsidRDefault="005E1593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421C2D">
            <w:rPr>
              <w:b/>
            </w:rPr>
            <w:t>Matriz de Responsabilidades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5E1593" w:rsidRPr="00AD691F" w:rsidRDefault="005E1593" w:rsidP="002D679E">
          <w:pPr>
            <w:pStyle w:val="Descrio"/>
            <w:jc w:val="center"/>
          </w:pPr>
          <w:r>
            <w:t>[ Logo</w:t>
          </w:r>
          <w:r w:rsidRPr="00AD691F">
            <w:t xml:space="preserve"> Cliente ]</w:t>
          </w:r>
        </w:p>
      </w:tc>
    </w:tr>
    <w:tr w:rsidR="005E1593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5E1593" w:rsidRPr="00A10908" w:rsidRDefault="005E1593" w:rsidP="002D679E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5E1593" w:rsidRPr="00A10908" w:rsidRDefault="008F0AF8" w:rsidP="002D679E">
          <w:pPr>
            <w:pStyle w:val="Cabealho"/>
          </w:pPr>
          <w:fldSimple w:instr=" SUBJECT   \* MERGEFORMAT ">
            <w:r w:rsidR="00421C2D">
              <w:t>Nome do Projeto</w:t>
            </w:r>
          </w:fldSimple>
        </w:p>
      </w:tc>
      <w:tc>
        <w:tcPr>
          <w:tcW w:w="1956" w:type="dxa"/>
          <w:vMerge/>
          <w:vAlign w:val="center"/>
        </w:tcPr>
        <w:p w:rsidR="005E1593" w:rsidRPr="00A10908" w:rsidRDefault="005E1593" w:rsidP="002D679E">
          <w:pPr>
            <w:pStyle w:val="Cabealho"/>
            <w:rPr>
              <w:b/>
            </w:rPr>
          </w:pPr>
        </w:p>
      </w:tc>
    </w:tr>
  </w:tbl>
  <w:p w:rsidR="005E1593" w:rsidRDefault="005E15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8F"/>
    <w:rsid w:val="00034A83"/>
    <w:rsid w:val="000E2853"/>
    <w:rsid w:val="001257A3"/>
    <w:rsid w:val="001B1211"/>
    <w:rsid w:val="001D497F"/>
    <w:rsid w:val="001F3D30"/>
    <w:rsid w:val="00261B13"/>
    <w:rsid w:val="00274187"/>
    <w:rsid w:val="00331443"/>
    <w:rsid w:val="00335CC3"/>
    <w:rsid w:val="00341B09"/>
    <w:rsid w:val="0034544C"/>
    <w:rsid w:val="003D377B"/>
    <w:rsid w:val="00421C2D"/>
    <w:rsid w:val="0042609D"/>
    <w:rsid w:val="00451A19"/>
    <w:rsid w:val="004770F0"/>
    <w:rsid w:val="004B0B1B"/>
    <w:rsid w:val="004B2855"/>
    <w:rsid w:val="004B60F1"/>
    <w:rsid w:val="0055540E"/>
    <w:rsid w:val="00564F98"/>
    <w:rsid w:val="0056503B"/>
    <w:rsid w:val="005E1593"/>
    <w:rsid w:val="005F487B"/>
    <w:rsid w:val="006419CA"/>
    <w:rsid w:val="00663704"/>
    <w:rsid w:val="006A233C"/>
    <w:rsid w:val="00743E89"/>
    <w:rsid w:val="007A054B"/>
    <w:rsid w:val="00800F23"/>
    <w:rsid w:val="00804B19"/>
    <w:rsid w:val="0080719C"/>
    <w:rsid w:val="00842903"/>
    <w:rsid w:val="00871E89"/>
    <w:rsid w:val="008843C9"/>
    <w:rsid w:val="008F065E"/>
    <w:rsid w:val="008F0AF8"/>
    <w:rsid w:val="009825B6"/>
    <w:rsid w:val="00A86969"/>
    <w:rsid w:val="00AB494A"/>
    <w:rsid w:val="00AE1992"/>
    <w:rsid w:val="00B36B87"/>
    <w:rsid w:val="00BA18D2"/>
    <w:rsid w:val="00C51AD4"/>
    <w:rsid w:val="00C52528"/>
    <w:rsid w:val="00C8218F"/>
    <w:rsid w:val="00CE2B3B"/>
    <w:rsid w:val="00CE453F"/>
    <w:rsid w:val="00D14E7B"/>
    <w:rsid w:val="00D37957"/>
    <w:rsid w:val="00D54BDB"/>
    <w:rsid w:val="00DB6FE6"/>
    <w:rsid w:val="00E34C15"/>
    <w:rsid w:val="00F0381C"/>
    <w:rsid w:val="00F04E35"/>
    <w:rsid w:val="00FB5A09"/>
    <w:rsid w:val="00FE0D3F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E9523"/>
  <w15:docId w15:val="{BF604C80-6793-4179-82D1-8FA4C98D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8843C9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84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F5F1-A927-4D2F-B41B-A45B15E2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128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Matriz de Responsabilidades</vt:lpstr>
      <vt:lpstr>Nome do Projeto</vt:lpstr>
    </vt:vector>
  </TitlesOfParts>
  <Company>PMO Escritório de Projetos</Company>
  <LinksUpToDate>false</LinksUpToDate>
  <CharactersWithSpaces>1003</CharactersWithSpaces>
  <SharedDoc>false</SharedDoc>
  <HyperlinkBase>http://www.escritoriodeprojetos.com.br/SharedFiles/Download.aspx?pageid=18&amp;mid=24&amp;fileid=20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Responsabilidades</dc:title>
  <dc:subject>Nome do Projeto</dc:subject>
  <dc:creator>eduardo@escritoriodeprojetos.com.br</dc:creator>
  <cp:keywords>Matriz de Responsabilidade, Comunicação, Planejamento, Template Gerenciamento de Projetos</cp:keywords>
  <cp:lastModifiedBy>joao.hypolito</cp:lastModifiedBy>
  <cp:revision>17</cp:revision>
  <dcterms:created xsi:type="dcterms:W3CDTF">2011-09-20T11:44:00Z</dcterms:created>
  <dcterms:modified xsi:type="dcterms:W3CDTF">2017-03-20T18:17:00Z</dcterms:modified>
</cp:coreProperties>
</file>